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E6" w:rsidRDefault="00AB66E6">
      <w:r w:rsidRPr="00FF29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5" o:title=""/>
          </v:shape>
        </w:pict>
      </w:r>
    </w:p>
    <w:p w:rsidR="00AB66E6" w:rsidRDefault="00AB66E6" w:rsidP="00E21255">
      <w:pPr>
        <w:pStyle w:val="ListParagraph"/>
        <w:numPr>
          <w:ilvl w:val="0"/>
          <w:numId w:val="1"/>
        </w:numPr>
      </w:pPr>
      <w:r>
        <w:t xml:space="preserve">Поздняя осень… </w:t>
      </w:r>
    </w:p>
    <w:p w:rsidR="00AB66E6" w:rsidRDefault="00AB66E6" w:rsidP="00E21255">
      <w:pPr>
        <w:pStyle w:val="ListParagraph"/>
      </w:pPr>
      <w:r>
        <w:t xml:space="preserve">Грачи улетели. </w:t>
      </w:r>
    </w:p>
    <w:p w:rsidR="00AB66E6" w:rsidRDefault="00AB66E6" w:rsidP="00E21255">
      <w:pPr>
        <w:pStyle w:val="ListParagraph"/>
      </w:pPr>
      <w:r>
        <w:t xml:space="preserve">Лес обнажился… </w:t>
      </w:r>
    </w:p>
    <w:p w:rsidR="00AB66E6" w:rsidRDefault="00AB66E6"/>
    <w:p w:rsidR="00AB66E6" w:rsidRDefault="00AB66E6">
      <w:r w:rsidRPr="00FF292E">
        <w:rPr>
          <w:noProof/>
        </w:rPr>
        <w:pict>
          <v:shape id="Рисунок 2" o:spid="_x0000_i1026" type="#_x0000_t75" style="width:468pt;height:351pt;visibility:visible">
            <v:imagedata r:id="rId6" o:title=""/>
          </v:shape>
        </w:pict>
      </w:r>
    </w:p>
    <w:p w:rsidR="00AB66E6" w:rsidRDefault="00AB66E6" w:rsidP="00E21255">
      <w:r>
        <w:t>Обучающиеся 1В класса в осеннем лесу</w:t>
      </w:r>
    </w:p>
    <w:p w:rsidR="00AB66E6" w:rsidRDefault="00AB66E6">
      <w:r w:rsidRPr="00FF292E">
        <w:rPr>
          <w:noProof/>
        </w:rPr>
        <w:pict>
          <v:shape id="Рисунок 3" o:spid="_x0000_i1027" type="#_x0000_t75" style="width:468pt;height:351pt;visibility:visible">
            <v:imagedata r:id="rId7" o:title=""/>
          </v:shape>
        </w:pict>
      </w:r>
    </w:p>
    <w:p w:rsidR="00AB66E6" w:rsidRDefault="00AB66E6">
      <w:r>
        <w:t>Посмотрите, какие иголочки у маленькой сосенки!</w:t>
      </w:r>
    </w:p>
    <w:p w:rsidR="00AB66E6" w:rsidRDefault="00AB66E6">
      <w:r w:rsidRPr="00FF292E">
        <w:rPr>
          <w:noProof/>
        </w:rPr>
        <w:pict>
          <v:shape id="Рисунок 4" o:spid="_x0000_i1028" type="#_x0000_t75" style="width:468pt;height:351pt;visibility:visible">
            <v:imagedata r:id="rId8" o:title=""/>
          </v:shape>
        </w:pict>
      </w:r>
    </w:p>
    <w:p w:rsidR="00AB66E6" w:rsidRDefault="00AB66E6" w:rsidP="009A6962">
      <w:r>
        <w:t>Посмотрите, какие иголочки у маленькой сосенки!</w:t>
      </w:r>
    </w:p>
    <w:p w:rsidR="00AB66E6" w:rsidRDefault="00AB66E6"/>
    <w:p w:rsidR="00AB66E6" w:rsidRDefault="00AB66E6"/>
    <w:p w:rsidR="00AB66E6" w:rsidRDefault="00AB66E6">
      <w:r w:rsidRPr="00FF292E">
        <w:rPr>
          <w:noProof/>
        </w:rPr>
        <w:pict>
          <v:shape id="Рисунок 5" o:spid="_x0000_i1029" type="#_x0000_t75" style="width:468pt;height:312pt;visibility:visible">
            <v:imagedata r:id="rId9" o:title=""/>
          </v:shape>
        </w:pict>
      </w:r>
    </w:p>
    <w:p w:rsidR="00AB66E6" w:rsidRDefault="00AB66E6">
      <w:r>
        <w:t>Обучающиеся 1В класса на берегу реки Волги</w:t>
      </w:r>
    </w:p>
    <w:p w:rsidR="00AB66E6" w:rsidRDefault="00AB66E6"/>
    <w:p w:rsidR="00AB66E6" w:rsidRDefault="00AB66E6"/>
    <w:p w:rsidR="00AB66E6" w:rsidRDefault="00AB66E6">
      <w:r w:rsidRPr="00FF292E">
        <w:rPr>
          <w:noProof/>
        </w:rPr>
        <w:pict>
          <v:shape id="Рисунок 6" o:spid="_x0000_i1030" type="#_x0000_t75" style="width:468pt;height:351pt;visibility:visible">
            <v:imagedata r:id="rId10" o:title=""/>
          </v:shape>
        </w:pict>
      </w:r>
    </w:p>
    <w:p w:rsidR="00AB66E6" w:rsidRDefault="00AB66E6">
      <w:r>
        <w:t>Как широка матушка Волга!</w:t>
      </w:r>
    </w:p>
    <w:p w:rsidR="00AB66E6" w:rsidRDefault="00AB66E6">
      <w:r w:rsidRPr="00FF292E">
        <w:rPr>
          <w:noProof/>
        </w:rPr>
        <w:pict>
          <v:shape id="Рисунок 7" o:spid="_x0000_i1031" type="#_x0000_t75" style="width:468pt;height:351pt;visibility:visible">
            <v:imagedata r:id="rId11" o:title=""/>
          </v:shape>
        </w:pict>
      </w:r>
    </w:p>
    <w:p w:rsidR="00AB66E6" w:rsidRDefault="00AB66E6"/>
    <w:p w:rsidR="00AB66E6" w:rsidRDefault="00AB66E6">
      <w:r>
        <w:t>Обучающиеся 1В класса любуются красотой родного края</w:t>
      </w:r>
    </w:p>
    <w:p w:rsidR="00AB66E6" w:rsidRDefault="00AB66E6">
      <w:r w:rsidRPr="00FF292E">
        <w:rPr>
          <w:noProof/>
        </w:rPr>
        <w:pict>
          <v:shape id="Рисунок 9" o:spid="_x0000_i1032" type="#_x0000_t75" style="width:468pt;height:351pt;visibility:visible">
            <v:imagedata r:id="rId12" o:title=""/>
          </v:shape>
        </w:pict>
      </w:r>
    </w:p>
    <w:p w:rsidR="00AB66E6" w:rsidRDefault="00AB66E6" w:rsidP="00E91A43">
      <w:r>
        <w:t>Нам и дождик нипочем!</w:t>
      </w:r>
    </w:p>
    <w:p w:rsidR="00AB66E6" w:rsidRDefault="00AB66E6"/>
    <w:p w:rsidR="00AB66E6" w:rsidRDefault="00AB66E6">
      <w:r w:rsidRPr="00FF292E">
        <w:rPr>
          <w:noProof/>
        </w:rPr>
        <w:pict>
          <v:shape id="Рисунок 8" o:spid="_x0000_i1033" type="#_x0000_t75" style="width:468pt;height:351pt;visibility:visible">
            <v:imagedata r:id="rId13" o:title=""/>
          </v:shape>
        </w:pict>
      </w:r>
    </w:p>
    <w:p w:rsidR="00AB66E6" w:rsidRDefault="00AB66E6">
      <w:r>
        <w:t>Вместе весело шагать по просторам…</w:t>
      </w:r>
    </w:p>
    <w:p w:rsidR="00AB66E6" w:rsidRDefault="00AB66E6"/>
    <w:sectPr w:rsidR="00AB66E6" w:rsidSect="00CD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2D3E"/>
    <w:multiLevelType w:val="hybridMultilevel"/>
    <w:tmpl w:val="4A262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F3F7A"/>
    <w:multiLevelType w:val="hybridMultilevel"/>
    <w:tmpl w:val="DDDA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DCD"/>
    <w:rsid w:val="0020760C"/>
    <w:rsid w:val="006004CB"/>
    <w:rsid w:val="009A6962"/>
    <w:rsid w:val="00AB66E6"/>
    <w:rsid w:val="00CD746C"/>
    <w:rsid w:val="00D27DCD"/>
    <w:rsid w:val="00D92586"/>
    <w:rsid w:val="00E21255"/>
    <w:rsid w:val="00E91A43"/>
    <w:rsid w:val="00F21D88"/>
    <w:rsid w:val="00FF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46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D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2125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9</Pages>
  <Words>57</Words>
  <Characters>329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user</cp:lastModifiedBy>
  <cp:revision>5</cp:revision>
  <dcterms:created xsi:type="dcterms:W3CDTF">2013-12-15T14:24:00Z</dcterms:created>
  <dcterms:modified xsi:type="dcterms:W3CDTF">2014-02-03T11:01:00Z</dcterms:modified>
</cp:coreProperties>
</file>